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D82" w:rsidRDefault="007B6D82"/>
    <w:p w:rsidR="00243E56" w:rsidRDefault="00243E56"/>
    <w:p w:rsidR="007C487F" w:rsidRDefault="007C487F" w:rsidP="007C487F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>
        <w:rPr>
          <w:lang w:eastAsia="en-US"/>
        </w:rPr>
        <w:t xml:space="preserve">                          </w:t>
      </w:r>
      <w:r>
        <w:t xml:space="preserve"> </w:t>
      </w:r>
      <w:r w:rsidR="0041295E">
        <w:t xml:space="preserve">              </w:t>
      </w:r>
      <w:r w:rsidRPr="0032542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r w:rsidR="0041295E">
        <w:rPr>
          <w:rFonts w:asciiTheme="minorHAnsi" w:hAnsiTheme="minorHAnsi" w:cstheme="minorHAnsi"/>
          <w:b/>
          <w:bCs/>
          <w:i/>
          <w:iCs/>
          <w:sz w:val="32"/>
          <w:szCs w:val="32"/>
        </w:rPr>
        <w:t>TREENERI ERILUBA</w:t>
      </w:r>
    </w:p>
    <w:p w:rsidR="007C2861" w:rsidRDefault="007C2861" w:rsidP="007C487F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</w:p>
    <w:p w:rsidR="007C487F" w:rsidRDefault="007C487F" w:rsidP="007C487F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</w:p>
    <w:p w:rsidR="007C487F" w:rsidRDefault="007C487F" w:rsidP="007C487F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</w:p>
    <w:p w:rsidR="007C487F" w:rsidRPr="00325422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325422">
        <w:rPr>
          <w:rFonts w:asciiTheme="minorHAnsi" w:hAnsiTheme="minorHAnsi" w:cstheme="minorHAnsi"/>
          <w:i/>
          <w:iCs/>
          <w:sz w:val="28"/>
          <w:szCs w:val="28"/>
        </w:rPr>
        <w:t>Mina..............................................................................................</w:t>
      </w:r>
      <w:r>
        <w:rPr>
          <w:rFonts w:asciiTheme="minorHAnsi" w:hAnsiTheme="minorHAnsi" w:cstheme="minorHAnsi"/>
          <w:i/>
          <w:iCs/>
          <w:sz w:val="28"/>
          <w:szCs w:val="28"/>
        </w:rPr>
        <w:t>......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</w:t>
      </w: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(ees-ja perekonnanimi)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>
        <w:rPr>
          <w:rFonts w:asciiTheme="minorHAnsi" w:hAnsiTheme="minorHAnsi" w:cstheme="minorHAnsi"/>
          <w:i/>
          <w:iCs/>
          <w:sz w:val="28"/>
          <w:szCs w:val="28"/>
        </w:rPr>
        <w:t>.......................................................................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         </w:t>
      </w:r>
      <w:r w:rsidRPr="00325422">
        <w:rPr>
          <w:rFonts w:asciiTheme="minorHAnsi" w:hAnsiTheme="minorHAnsi" w:cstheme="minorHAnsi"/>
          <w:i/>
          <w:iCs/>
          <w:sz w:val="22"/>
          <w:szCs w:val="22"/>
        </w:rPr>
        <w:t xml:space="preserve">        (klubi)</w:t>
      </w:r>
    </w:p>
    <w:p w:rsidR="007C2861" w:rsidRDefault="007C2861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7C2861" w:rsidRDefault="007C2861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7C2861" w:rsidRDefault="007C2861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41295E" w:rsidRDefault="0041295E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41295E" w:rsidRDefault="0041295E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Kinnitan, et noormaadleja</w:t>
      </w:r>
      <w:r w:rsidR="007C2861">
        <w:rPr>
          <w:rFonts w:asciiTheme="minorHAnsi" w:hAnsiTheme="minorHAnsi" w:cstheme="minorHAnsi"/>
          <w:i/>
          <w:iCs/>
          <w:sz w:val="22"/>
          <w:szCs w:val="22"/>
        </w:rPr>
        <w:t>:</w:t>
      </w:r>
    </w:p>
    <w:p w:rsidR="0041295E" w:rsidRDefault="0041295E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</w:t>
      </w:r>
    </w:p>
    <w:p w:rsidR="0041295E" w:rsidRDefault="0041295E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41295E" w:rsidRDefault="0041295E" w:rsidP="0041295E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 xml:space="preserve">............................................................................. </w:t>
      </w:r>
      <w:r w:rsidR="007C2861">
        <w:rPr>
          <w:rFonts w:asciiTheme="minorHAnsi" w:hAnsiTheme="minorHAnsi" w:cstheme="minorHAnsi"/>
          <w:i/>
          <w:iCs/>
          <w:sz w:val="22"/>
          <w:szCs w:val="22"/>
        </w:rPr>
        <w:t xml:space="preserve">Ik: </w:t>
      </w:r>
      <w:r>
        <w:rPr>
          <w:rFonts w:asciiTheme="minorHAnsi" w:hAnsiTheme="minorHAnsi" w:cstheme="minorHAnsi"/>
          <w:i/>
          <w:iCs/>
          <w:sz w:val="22"/>
          <w:szCs w:val="22"/>
        </w:rPr>
        <w:t>......................................</w:t>
      </w:r>
      <w:r w:rsidR="007C2861">
        <w:rPr>
          <w:rFonts w:asciiTheme="minorHAnsi" w:hAnsiTheme="minorHAnsi" w:cstheme="minorHAnsi"/>
          <w:i/>
          <w:iCs/>
          <w:sz w:val="22"/>
          <w:szCs w:val="22"/>
        </w:rPr>
        <w:t>....</w:t>
      </w:r>
    </w:p>
    <w:p w:rsidR="0041295E" w:rsidRDefault="0041295E" w:rsidP="0041295E">
      <w:pPr>
        <w:ind w:left="360"/>
        <w:rPr>
          <w:rFonts w:asciiTheme="minorHAnsi" w:hAnsiTheme="minorHAnsi" w:cstheme="minorHAnsi"/>
          <w:i/>
          <w:iCs/>
          <w:sz w:val="22"/>
          <w:szCs w:val="22"/>
        </w:rPr>
      </w:pPr>
    </w:p>
    <w:p w:rsidR="0041295E" w:rsidRDefault="0041295E" w:rsidP="0041295E">
      <w:pPr>
        <w:pStyle w:val="ListParagraph"/>
        <w:rPr>
          <w:rFonts w:asciiTheme="minorHAnsi" w:hAnsiTheme="minorHAnsi" w:cstheme="minorHAnsi"/>
          <w:i/>
          <w:iCs/>
          <w:sz w:val="22"/>
          <w:szCs w:val="22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487F" w:rsidRDefault="00623699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  <w:r>
        <w:rPr>
          <w:rFonts w:asciiTheme="minorHAnsi" w:hAnsiTheme="minorHAnsi" w:cstheme="minorHAnsi"/>
          <w:i/>
          <w:iCs/>
          <w:sz w:val="28"/>
          <w:szCs w:val="28"/>
        </w:rPr>
        <w:t>O</w:t>
      </w:r>
      <w:r w:rsidR="0041295E">
        <w:rPr>
          <w:rFonts w:asciiTheme="minorHAnsi" w:hAnsiTheme="minorHAnsi" w:cstheme="minorHAnsi"/>
          <w:i/>
          <w:iCs/>
          <w:sz w:val="28"/>
          <w:szCs w:val="28"/>
        </w:rPr>
        <w:t>ma</w:t>
      </w:r>
      <w:r w:rsidR="007C2861">
        <w:rPr>
          <w:rFonts w:asciiTheme="minorHAnsi" w:hAnsiTheme="minorHAnsi" w:cstheme="minorHAnsi"/>
          <w:i/>
          <w:iCs/>
          <w:sz w:val="28"/>
          <w:szCs w:val="28"/>
        </w:rPr>
        <w:t>b</w:t>
      </w:r>
      <w:r w:rsidR="0041295E">
        <w:rPr>
          <w:rFonts w:asciiTheme="minorHAnsi" w:hAnsiTheme="minorHAnsi" w:cstheme="minorHAnsi"/>
          <w:i/>
          <w:iCs/>
          <w:sz w:val="28"/>
          <w:szCs w:val="28"/>
        </w:rPr>
        <w:t xml:space="preserve"> head füüsilist ning maadlusalast ettevalmistust osalemaks Eesti meistrivõistlustel.</w:t>
      </w:r>
      <w:r w:rsidR="007C487F">
        <w:rPr>
          <w:rFonts w:asciiTheme="minorHAnsi" w:hAnsiTheme="minorHAnsi" w:cstheme="minorHAnsi"/>
          <w:i/>
          <w:iCs/>
          <w:sz w:val="28"/>
          <w:szCs w:val="28"/>
        </w:rPr>
        <w:t xml:space="preserve"> </w:t>
      </w:r>
    </w:p>
    <w:p w:rsidR="007C2861" w:rsidRDefault="007C2861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2861" w:rsidRPr="00325422" w:rsidRDefault="007C2861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7C487F" w:rsidRDefault="007C487F" w:rsidP="007C487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:rsidR="00086232" w:rsidRPr="00086232" w:rsidRDefault="00086232" w:rsidP="00086232">
      <w:pPr>
        <w:rPr>
          <w:rFonts w:asciiTheme="minorHAnsi" w:hAnsiTheme="minorHAnsi" w:cstheme="minorHAnsi"/>
          <w:i/>
          <w:iCs/>
          <w:sz w:val="28"/>
          <w:szCs w:val="28"/>
        </w:rPr>
      </w:pPr>
      <w:r w:rsidRPr="00086232">
        <w:rPr>
          <w:rFonts w:asciiTheme="minorHAnsi" w:hAnsiTheme="minorHAnsi" w:cstheme="minorHAnsi"/>
          <w:i/>
          <w:iCs/>
          <w:sz w:val="28"/>
          <w:szCs w:val="28"/>
        </w:rPr>
        <w:t>Kinnitan allkirjaga, et olen tutvunud Eesti meistrivõistluste üldjuhendiga.</w:t>
      </w:r>
    </w:p>
    <w:p w:rsidR="007C487F" w:rsidRDefault="007C487F" w:rsidP="007C487F">
      <w:pPr>
        <w:rPr>
          <w:rFonts w:asciiTheme="minorHAnsi" w:hAnsiTheme="minorHAnsi" w:cstheme="minorHAnsi"/>
          <w:i/>
          <w:iCs/>
          <w:sz w:val="28"/>
          <w:szCs w:val="28"/>
        </w:rPr>
      </w:pPr>
    </w:p>
    <w:p w:rsidR="00243E56" w:rsidRDefault="00243E56" w:rsidP="00243E56">
      <w:pPr>
        <w:rPr>
          <w:lang w:eastAsia="en-US"/>
        </w:rPr>
      </w:pPr>
    </w:p>
    <w:p w:rsidR="00243E56" w:rsidRDefault="00243E56" w:rsidP="00243E56">
      <w:pPr>
        <w:rPr>
          <w:lang w:eastAsia="en-US"/>
        </w:rPr>
      </w:pPr>
    </w:p>
    <w:p w:rsidR="00325422" w:rsidRDefault="00325422">
      <w:pPr>
        <w:rPr>
          <w:rFonts w:asciiTheme="minorHAnsi" w:hAnsiTheme="minorHAnsi" w:cstheme="minorHAnsi"/>
          <w:sz w:val="22"/>
          <w:szCs w:val="22"/>
        </w:rPr>
      </w:pPr>
    </w:p>
    <w:p w:rsidR="0041295E" w:rsidRDefault="0041295E">
      <w:pPr>
        <w:rPr>
          <w:rFonts w:asciiTheme="minorHAnsi" w:hAnsiTheme="minorHAnsi" w:cstheme="minorHAnsi"/>
          <w:sz w:val="22"/>
          <w:szCs w:val="22"/>
        </w:rPr>
      </w:pPr>
    </w:p>
    <w:p w:rsidR="0041295E" w:rsidRDefault="0041295E">
      <w:pPr>
        <w:rPr>
          <w:rFonts w:asciiTheme="minorHAnsi" w:hAnsiTheme="minorHAnsi" w:cstheme="minorHAnsi"/>
          <w:sz w:val="22"/>
          <w:szCs w:val="22"/>
        </w:rPr>
      </w:pPr>
    </w:p>
    <w:p w:rsidR="0041295E" w:rsidRDefault="0041295E">
      <w:pPr>
        <w:rPr>
          <w:rFonts w:asciiTheme="minorHAnsi" w:hAnsiTheme="minorHAnsi" w:cstheme="minorHAnsi"/>
          <w:sz w:val="22"/>
          <w:szCs w:val="22"/>
        </w:rPr>
      </w:pPr>
    </w:p>
    <w:p w:rsidR="0041295E" w:rsidRPr="004A0A5B" w:rsidRDefault="0041295E">
      <w:pPr>
        <w:rPr>
          <w:rFonts w:asciiTheme="minorHAnsi" w:hAnsiTheme="minorHAnsi" w:cstheme="minorHAnsi"/>
          <w:color w:val="202122"/>
          <w:sz w:val="22"/>
          <w:szCs w:val="22"/>
          <w:shd w:val="clear" w:color="auto" w:fill="FFFFFF"/>
        </w:rPr>
      </w:pPr>
    </w:p>
    <w:p w:rsidR="00325422" w:rsidRDefault="00325422">
      <w:pP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</w:pPr>
    </w:p>
    <w:p w:rsidR="00325422" w:rsidRPr="00325422" w:rsidRDefault="00325422">
      <w:pPr>
        <w:rPr>
          <w:rFonts w:asciiTheme="minorHAnsi" w:hAnsiTheme="minorHAnsi" w:cstheme="minorHAnsi"/>
        </w:rPr>
      </w:pPr>
      <w:r w:rsidRPr="00325422">
        <w:rPr>
          <w:rFonts w:asciiTheme="minorHAnsi" w:hAnsiTheme="minorHAnsi" w:cstheme="minorHAnsi"/>
          <w:b/>
          <w:bCs/>
          <w:i/>
          <w:iCs/>
          <w:color w:val="202122"/>
          <w:shd w:val="clear" w:color="auto" w:fill="FFFFFF"/>
        </w:rPr>
        <w:t xml:space="preserve">Kuupäev.....................................             </w:t>
      </w:r>
      <w:r w:rsidRPr="00325422">
        <w:rPr>
          <w:rFonts w:asciiTheme="minorHAnsi" w:hAnsiTheme="minorHAnsi" w:cstheme="minorHAnsi"/>
          <w:b/>
          <w:bCs/>
          <w:i/>
          <w:iCs/>
        </w:rPr>
        <w:t xml:space="preserve">                          Allkiri............................................</w:t>
      </w:r>
      <w:r w:rsidRPr="00325422">
        <w:rPr>
          <w:rFonts w:asciiTheme="minorHAnsi" w:hAnsiTheme="minorHAnsi" w:cstheme="minorHAnsi"/>
        </w:rPr>
        <w:t xml:space="preserve">                            </w:t>
      </w:r>
    </w:p>
    <w:sectPr w:rsidR="00325422" w:rsidRPr="00325422" w:rsidSect="000F1B7E">
      <w:headerReference w:type="default" r:id="rId8"/>
      <w:footerReference w:type="default" r:id="rId9"/>
      <w:pgSz w:w="11906" w:h="16838"/>
      <w:pgMar w:top="680" w:right="851" w:bottom="680" w:left="1701" w:header="142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AAD" w:rsidRDefault="00CC0AAD" w:rsidP="00F419AB">
      <w:r>
        <w:separator/>
      </w:r>
    </w:p>
  </w:endnote>
  <w:endnote w:type="continuationSeparator" w:id="0">
    <w:p w:rsidR="00CC0AAD" w:rsidRDefault="00CC0AAD" w:rsidP="00F41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E56" w:rsidRPr="00484469" w:rsidRDefault="00243E56" w:rsidP="00FE1CEA">
    <w:pPr>
      <w:pStyle w:val="Footer"/>
      <w:pBdr>
        <w:top w:val="single" w:sz="4" w:space="1" w:color="auto"/>
      </w:pBdr>
      <w:tabs>
        <w:tab w:val="left" w:pos="3828"/>
        <w:tab w:val="left" w:pos="5387"/>
        <w:tab w:val="left" w:pos="6663"/>
      </w:tabs>
      <w:rPr>
        <w:sz w:val="20"/>
        <w:szCs w:val="20"/>
      </w:rPr>
    </w:pPr>
    <w:r w:rsidRPr="00484469">
      <w:rPr>
        <w:sz w:val="20"/>
        <w:szCs w:val="20"/>
      </w:rPr>
      <w:t>Tondi 84</w:t>
    </w:r>
    <w:r w:rsidRPr="00484469">
      <w:rPr>
        <w:sz w:val="20"/>
        <w:szCs w:val="20"/>
      </w:rPr>
      <w:tab/>
    </w:r>
    <w:r w:rsidRPr="00484469">
      <w:rPr>
        <w:sz w:val="20"/>
        <w:szCs w:val="20"/>
      </w:rPr>
      <w:tab/>
    </w:r>
    <w:r>
      <w:rPr>
        <w:sz w:val="20"/>
        <w:szCs w:val="20"/>
      </w:rPr>
      <w:t>jaanika.kaljola</w:t>
    </w:r>
    <w:r w:rsidRPr="00484469">
      <w:rPr>
        <w:sz w:val="20"/>
        <w:szCs w:val="20"/>
      </w:rPr>
      <w:t>@maadlusliit.ee</w:t>
    </w:r>
    <w:r>
      <w:rPr>
        <w:sz w:val="20"/>
        <w:szCs w:val="20"/>
      </w:rPr>
      <w:tab/>
      <w:t>Reg. nr. 80040381</w:t>
    </w:r>
  </w:p>
  <w:p w:rsidR="00243E56" w:rsidRPr="00484469" w:rsidRDefault="00243E56" w:rsidP="00484469">
    <w:pPr>
      <w:pStyle w:val="Footer"/>
      <w:tabs>
        <w:tab w:val="left" w:pos="1560"/>
        <w:tab w:val="left" w:pos="3828"/>
        <w:tab w:val="left" w:pos="5387"/>
        <w:tab w:val="left" w:pos="6663"/>
      </w:tabs>
      <w:rPr>
        <w:sz w:val="20"/>
        <w:szCs w:val="20"/>
      </w:rPr>
    </w:pPr>
    <w:r w:rsidRPr="00484469">
      <w:rPr>
        <w:sz w:val="20"/>
        <w:szCs w:val="20"/>
      </w:rPr>
      <w:t>11316 Tallinn</w:t>
    </w:r>
    <w:r>
      <w:rPr>
        <w:sz w:val="20"/>
        <w:szCs w:val="20"/>
      </w:rPr>
      <w:tab/>
      <w:t>P</w:t>
    </w:r>
    <w:r w:rsidRPr="00484469">
      <w:rPr>
        <w:sz w:val="20"/>
        <w:szCs w:val="20"/>
      </w:rPr>
      <w:t>hone +372 603 1522</w:t>
    </w:r>
    <w:r w:rsidRPr="00484469">
      <w:rPr>
        <w:sz w:val="20"/>
        <w:szCs w:val="20"/>
      </w:rPr>
      <w:tab/>
    </w:r>
    <w:r w:rsidRPr="00484469">
      <w:rPr>
        <w:sz w:val="20"/>
        <w:szCs w:val="20"/>
      </w:rPr>
      <w:tab/>
      <w:t>est@united-world-wrestling.org</w:t>
    </w:r>
    <w:r>
      <w:rPr>
        <w:sz w:val="20"/>
        <w:szCs w:val="20"/>
      </w:rPr>
      <w:tab/>
      <w:t>SEB Pank</w:t>
    </w:r>
  </w:p>
  <w:p w:rsidR="00243E56" w:rsidRPr="00484469" w:rsidRDefault="00243E56" w:rsidP="00484469">
    <w:pPr>
      <w:pStyle w:val="Footer"/>
      <w:tabs>
        <w:tab w:val="left" w:pos="1560"/>
        <w:tab w:val="left" w:pos="3828"/>
        <w:tab w:val="left" w:pos="5387"/>
        <w:tab w:val="left" w:pos="6663"/>
        <w:tab w:val="left" w:pos="7371"/>
      </w:tabs>
      <w:rPr>
        <w:sz w:val="20"/>
        <w:szCs w:val="20"/>
      </w:rPr>
    </w:pPr>
    <w:r w:rsidRPr="00484469">
      <w:rPr>
        <w:sz w:val="20"/>
        <w:szCs w:val="20"/>
      </w:rPr>
      <w:t>ESTONIA</w:t>
    </w:r>
    <w:r w:rsidRPr="00484469">
      <w:rPr>
        <w:sz w:val="20"/>
        <w:szCs w:val="20"/>
      </w:rPr>
      <w:tab/>
    </w:r>
    <w:r>
      <w:rPr>
        <w:sz w:val="20"/>
        <w:szCs w:val="20"/>
      </w:rPr>
      <w:t>Mobi</w:t>
    </w:r>
    <w:r w:rsidRPr="00484469">
      <w:rPr>
        <w:sz w:val="20"/>
        <w:szCs w:val="20"/>
      </w:rPr>
      <w:t>le +372 514 9591</w:t>
    </w:r>
    <w:r w:rsidRPr="00484469">
      <w:rPr>
        <w:sz w:val="20"/>
        <w:szCs w:val="20"/>
      </w:rPr>
      <w:tab/>
    </w:r>
    <w:r>
      <w:rPr>
        <w:sz w:val="20"/>
        <w:szCs w:val="20"/>
      </w:rPr>
      <w:tab/>
    </w:r>
    <w:r w:rsidRPr="00484469">
      <w:rPr>
        <w:sz w:val="20"/>
        <w:szCs w:val="20"/>
      </w:rPr>
      <w:t>www.maadlusliit.ee</w:t>
    </w:r>
    <w:r>
      <w:rPr>
        <w:sz w:val="20"/>
        <w:szCs w:val="20"/>
      </w:rPr>
      <w:tab/>
      <w:t>IBAN: EE261010220244961225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AAD" w:rsidRDefault="00CC0AAD" w:rsidP="00F419AB">
      <w:r>
        <w:separator/>
      </w:r>
    </w:p>
  </w:footnote>
  <w:footnote w:type="continuationSeparator" w:id="0">
    <w:p w:rsidR="00CC0AAD" w:rsidRDefault="00CC0AAD" w:rsidP="00F419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E56" w:rsidRDefault="00243E56">
    <w:pPr>
      <w:pStyle w:val="Header"/>
    </w:pPr>
    <w:r>
      <w:rPr>
        <w:noProof/>
      </w:rPr>
      <w:drawing>
        <wp:inline distT="0" distB="0" distL="0" distR="0">
          <wp:extent cx="5326380" cy="1303020"/>
          <wp:effectExtent l="0" t="0" r="0" b="0"/>
          <wp:docPr id="7" name="Picture 7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adlusliit_logo_horisontal_taustata.gi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l="11210" t="12501" r="15563" b="15499"/>
                  <a:stretch/>
                </pic:blipFill>
                <pic:spPr bwMode="auto">
                  <a:xfrm>
                    <a:off x="0" y="0"/>
                    <a:ext cx="5326380" cy="13030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A072F"/>
    <w:multiLevelType w:val="hybridMultilevel"/>
    <w:tmpl w:val="C4E03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4C67EE"/>
    <w:multiLevelType w:val="hybridMultilevel"/>
    <w:tmpl w:val="E73EB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stylePaneFormatFilter w:val="3F01"/>
  <w:defaultTabStop w:val="708"/>
  <w:hyphenationZone w:val="425"/>
  <w:noPunctuationKerning/>
  <w:characterSpacingControl w:val="doNotCompress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BB7961"/>
    <w:rsid w:val="00073557"/>
    <w:rsid w:val="00086232"/>
    <w:rsid w:val="000A0B9B"/>
    <w:rsid w:val="000A7C1D"/>
    <w:rsid w:val="000C6EB2"/>
    <w:rsid w:val="000E3580"/>
    <w:rsid w:val="000F1B7E"/>
    <w:rsid w:val="00144460"/>
    <w:rsid w:val="00243E56"/>
    <w:rsid w:val="00284931"/>
    <w:rsid w:val="002D1AF8"/>
    <w:rsid w:val="00325422"/>
    <w:rsid w:val="0041295E"/>
    <w:rsid w:val="00431021"/>
    <w:rsid w:val="00467D95"/>
    <w:rsid w:val="00484469"/>
    <w:rsid w:val="004A0A5B"/>
    <w:rsid w:val="004B26BE"/>
    <w:rsid w:val="004E0A54"/>
    <w:rsid w:val="005133B4"/>
    <w:rsid w:val="0051496A"/>
    <w:rsid w:val="005326FB"/>
    <w:rsid w:val="00585374"/>
    <w:rsid w:val="005E4270"/>
    <w:rsid w:val="00623699"/>
    <w:rsid w:val="006322A9"/>
    <w:rsid w:val="00642583"/>
    <w:rsid w:val="006470B5"/>
    <w:rsid w:val="006B0224"/>
    <w:rsid w:val="006C2631"/>
    <w:rsid w:val="006D51BD"/>
    <w:rsid w:val="006D7785"/>
    <w:rsid w:val="007A5922"/>
    <w:rsid w:val="007B4CD6"/>
    <w:rsid w:val="007B6D82"/>
    <w:rsid w:val="007C2861"/>
    <w:rsid w:val="007C487F"/>
    <w:rsid w:val="007C4E5D"/>
    <w:rsid w:val="0082412D"/>
    <w:rsid w:val="00832A6F"/>
    <w:rsid w:val="00856DD1"/>
    <w:rsid w:val="00874BD1"/>
    <w:rsid w:val="008A6CA4"/>
    <w:rsid w:val="008E5621"/>
    <w:rsid w:val="00923D69"/>
    <w:rsid w:val="0099604F"/>
    <w:rsid w:val="009F373D"/>
    <w:rsid w:val="00A12DF8"/>
    <w:rsid w:val="00A26C6A"/>
    <w:rsid w:val="00AE3E50"/>
    <w:rsid w:val="00AE639F"/>
    <w:rsid w:val="00AF5BD9"/>
    <w:rsid w:val="00B10361"/>
    <w:rsid w:val="00B166B7"/>
    <w:rsid w:val="00B3494A"/>
    <w:rsid w:val="00B45B7C"/>
    <w:rsid w:val="00B4729B"/>
    <w:rsid w:val="00BA7CC4"/>
    <w:rsid w:val="00BB7961"/>
    <w:rsid w:val="00BF6D91"/>
    <w:rsid w:val="00CC0AAD"/>
    <w:rsid w:val="00D43FA7"/>
    <w:rsid w:val="00D57E21"/>
    <w:rsid w:val="00D64867"/>
    <w:rsid w:val="00DC24BF"/>
    <w:rsid w:val="00E13202"/>
    <w:rsid w:val="00E37F60"/>
    <w:rsid w:val="00E54D50"/>
    <w:rsid w:val="00E65B5C"/>
    <w:rsid w:val="00F419AB"/>
    <w:rsid w:val="00F473C7"/>
    <w:rsid w:val="00F709CB"/>
    <w:rsid w:val="00F70D59"/>
    <w:rsid w:val="00F71BA0"/>
    <w:rsid w:val="00FC0854"/>
    <w:rsid w:val="00FD12CF"/>
    <w:rsid w:val="00FE1CEA"/>
    <w:rsid w:val="00FF7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F5BD9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A6CA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F419A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F419AB"/>
    <w:rPr>
      <w:sz w:val="24"/>
      <w:szCs w:val="24"/>
    </w:rPr>
  </w:style>
  <w:style w:type="paragraph" w:styleId="Footer">
    <w:name w:val="footer"/>
    <w:basedOn w:val="Normal"/>
    <w:link w:val="FooterChar"/>
    <w:rsid w:val="00F419A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F419AB"/>
    <w:rPr>
      <w:sz w:val="24"/>
      <w:szCs w:val="24"/>
    </w:rPr>
  </w:style>
  <w:style w:type="character" w:styleId="Hyperlink">
    <w:name w:val="Hyperlink"/>
    <w:basedOn w:val="DefaultParagraphFont"/>
    <w:rsid w:val="0048446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84469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4A0A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adlusliit%20Velja\Documents\Custom%20Office%20Templates\blankett_UUS_log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255E1-36B9-4965-997F-046FCFEBD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blankett_UUS_logo</Template>
  <TotalTime>0</TotalTime>
  <Pages>1</Pages>
  <Words>136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Tartu Ülikooli Vastuvõtukomisjonile</vt:lpstr>
    </vt:vector>
  </TitlesOfParts>
  <Company>Eesti Maadlusliit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Tartu Ülikooli Vastuvõtukomisjonile</dc:title>
  <dc:creator>Maadlusliit Velja</dc:creator>
  <cp:lastModifiedBy>Aimur</cp:lastModifiedBy>
  <cp:revision>2</cp:revision>
  <cp:lastPrinted>2017-07-03T11:37:00Z</cp:lastPrinted>
  <dcterms:created xsi:type="dcterms:W3CDTF">2025-10-13T09:20:00Z</dcterms:created>
  <dcterms:modified xsi:type="dcterms:W3CDTF">2025-10-13T09:20:00Z</dcterms:modified>
</cp:coreProperties>
</file>